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1EFE95B6" w:rsidR="00270747" w:rsidRDefault="00CA6477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1A570F1A">
                <wp:simplePos x="0" y="0"/>
                <wp:positionH relativeFrom="column">
                  <wp:posOffset>3360920</wp:posOffset>
                </wp:positionH>
                <wp:positionV relativeFrom="paragraph">
                  <wp:posOffset>-656604</wp:posOffset>
                </wp:positionV>
                <wp:extent cx="505838" cy="933856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38" cy="933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594683DE" w:rsidR="00AB562C" w:rsidRPr="00C3066F" w:rsidRDefault="00CA6477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instrText xml:space="preserve"> MERGEFIELD level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112"/>
                                <w:szCs w:val="112"/>
                              </w:rPr>
                              <w:t>«level»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47B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64.65pt;margin-top:-51.7pt;width:39.85pt;height:7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" filled="f" stroked="f" strokeweight=".5pt">
                <v:textbox>
                  <w:txbxContent>
                    <w:p w14:paraId="72D20C6E" w14:textId="594683DE" w:rsidR="00AB562C" w:rsidRPr="00C3066F" w:rsidRDefault="00CA6477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instrText xml:space="preserve"> MERGEFIELD level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sz w:val="112"/>
                          <w:szCs w:val="112"/>
                        </w:rPr>
                        <w:t>«level»</w: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0DADBD78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335D3592" w:rsidR="00A37863" w:rsidRPr="00CA6477" w:rsidRDefault="00CA647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CA6477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description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«description»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7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" filled="f" stroked="f" strokeweight=".5pt">
                <v:textbox>
                  <w:txbxContent>
                    <w:p w14:paraId="44E5A96D" w14:textId="335D3592" w:rsidR="00A37863" w:rsidRPr="00CA6477" w:rsidRDefault="00CA6477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CA6477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description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«description»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1DF2347E" w:rsidR="00A37863" w:rsidRPr="00CA6477" w:rsidRDefault="00CA6477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CA6477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components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«components»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8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ZfNGPi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1DF2347E" w:rsidR="00A37863" w:rsidRPr="00CA6477" w:rsidRDefault="00CA6477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CA6477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components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«components»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7C30C5DA" w:rsidR="00A37863" w:rsidRPr="00CA6477" w:rsidRDefault="00CA647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casting_time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«casting_time»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29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C6pluY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7C30C5DA" w:rsidR="00A37863" w:rsidRPr="00CA6477" w:rsidRDefault="00CA647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casting_time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«casting_time»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13706E54" w:rsidR="00A37863" w:rsidRPr="00CA6477" w:rsidRDefault="00CA647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range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«range»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0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nyNUMz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13706E54" w:rsidR="00A37863" w:rsidRPr="00CA6477" w:rsidRDefault="00CA647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range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«range»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4FC931DB" w:rsidR="00A37863" w:rsidRPr="00CA6477" w:rsidRDefault="00CA647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duration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«duration»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1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BJEIsY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4FC931DB" w:rsidR="00A37863" w:rsidRPr="00CA6477" w:rsidRDefault="00CA6477" w:rsidP="00A37863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duration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«duration»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7D3CE0CB" w:rsidR="00A37863" w:rsidRPr="00CA6477" w:rsidRDefault="00CA6477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target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«target»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2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" filled="f" stroked="f" strokeweight=".5pt">
                <v:textbox>
                  <w:txbxContent>
                    <w:p w14:paraId="0E8A5CDC" w14:textId="7D3CE0CB" w:rsidR="00A37863" w:rsidRPr="00CA6477" w:rsidRDefault="00CA6477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target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«target»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63"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11A8A5D0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6D68A677" w:rsidR="00AB562C" w:rsidRPr="00CA6477" w:rsidRDefault="00CA6477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instrText xml:space="preserve"> MERGEFIELD name </w:instrTex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6365A4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noProof/>
                                <w:color w:val="4D4121"/>
                                <w:sz w:val="40"/>
                                <w:szCs w:val="40"/>
                              </w:rPr>
                              <w:t>«name»</w: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3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" fillcolor="white [3201]" stroked="f" strokeweight=".5pt">
                <v:textbox>
                  <w:txbxContent>
                    <w:p w14:paraId="7F4C9F37" w14:textId="6D68A677" w:rsidR="00AB562C" w:rsidRPr="00CA6477" w:rsidRDefault="00CA6477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</w:pP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instrText xml:space="preserve"> MERGEFIELD name </w:instrTex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separate"/>
                      </w:r>
                      <w:r w:rsidR="006365A4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noProof/>
                          <w:color w:val="4D4121"/>
                          <w:sz w:val="40"/>
                          <w:szCs w:val="40"/>
                        </w:rPr>
                        <w:t>«name»</w: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91D09" w14:textId="77777777" w:rsidR="00CD398E" w:rsidRDefault="00CD398E" w:rsidP="007717E6">
      <w:r>
        <w:separator/>
      </w:r>
    </w:p>
  </w:endnote>
  <w:endnote w:type="continuationSeparator" w:id="0">
    <w:p w14:paraId="33D06489" w14:textId="77777777" w:rsidR="00CD398E" w:rsidRDefault="00CD398E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D05AB0A-70B3-7745-8871-765632736B27}"/>
    <w:embedBoldItalic r:id="rId2" w:fontKey="{8B2C6C8C-1141-4A42-975A-4850615AC48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BA5C89E-5882-5B45-854F-B3EAE4F2021E}"/>
    <w:embedBoldItalic r:id="rId4" w:fontKey="{D79F1DED-E795-1C46-BD12-0B897C30C4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E467E37-1816-6746-ABA4-073E3DCA075C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BA260800-7A03-9845-B88F-97D45D31C26C}"/>
    <w:embedBoldItalic r:id="rId7" w:fontKey="{EFA52B61-D54A-A843-A2C9-5FA1137F1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B6EB" w14:textId="77777777" w:rsidR="006365A4" w:rsidRDefault="006365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D7BB6" w14:textId="77777777" w:rsidR="006365A4" w:rsidRDefault="006365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A3688" w14:textId="77777777" w:rsidR="006365A4" w:rsidRDefault="006365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576A2" w14:textId="77777777" w:rsidR="00CD398E" w:rsidRDefault="00CD398E" w:rsidP="007717E6">
      <w:r>
        <w:separator/>
      </w:r>
    </w:p>
  </w:footnote>
  <w:footnote w:type="continuationSeparator" w:id="0">
    <w:p w14:paraId="23362C12" w14:textId="77777777" w:rsidR="00CD398E" w:rsidRDefault="00CD398E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09DE8EB1" w:rsidR="007717E6" w:rsidRDefault="006365A4">
    <w:pPr>
      <w:pStyle w:val="Kopfzeile"/>
    </w:pPr>
    <w:r>
      <w:rPr>
        <w:noProof/>
      </w:rPr>
    </w:r>
    <w:r w:rsidR="006365A4">
      <w:rPr>
        <w:noProof/>
      </w:rPr>
      <w:pict w14:anchorId="3A14C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26806" o:spid="_x0000_s1029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Evocat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05678F6E" w:rsidR="007717E6" w:rsidRDefault="006365A4">
    <w:pPr>
      <w:pStyle w:val="Kopfzeile"/>
    </w:pPr>
    <w:r>
      <w:rPr>
        <w:noProof/>
      </w:rPr>
    </w:r>
    <w:r w:rsidR="006365A4">
      <w:rPr>
        <w:noProof/>
      </w:rPr>
      <w:pict w14:anchorId="70F62A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26807" o:spid="_x0000_s103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Evocat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0E2A6685" w:rsidR="007717E6" w:rsidRDefault="006365A4">
    <w:pPr>
      <w:pStyle w:val="Kopfzeile"/>
    </w:pPr>
    <w:r>
      <w:rPr>
        <w:noProof/>
      </w:rPr>
    </w:r>
    <w:r w:rsidR="006365A4">
      <w:rPr>
        <w:noProof/>
      </w:rPr>
      <w:pict w14:anchorId="0BABB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26805" o:spid="_x0000_s1028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Evocat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mailMerge>
    <w:mainDocumentType w:val="formLetters"/>
    <w:linkToQuery/>
    <w:dataType w:val="textFile"/>
    <w:query w:val="SELECT * FROM /Users/albertoassmann/Nextcloud/Rollenspiele/D&amp;D/5th/Orscheler Rollenspielrunde/Magiebuch/spells/Evocation/Evocation.xlsx"/>
    <w:dataSource r:id="rId2"/>
    <w:activeRecord w:val="6"/>
  </w:mailMerge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F3834"/>
    <w:rsid w:val="00270747"/>
    <w:rsid w:val="00314069"/>
    <w:rsid w:val="00405B46"/>
    <w:rsid w:val="00634852"/>
    <w:rsid w:val="006365A4"/>
    <w:rsid w:val="006C6C02"/>
    <w:rsid w:val="007717E6"/>
    <w:rsid w:val="007946BF"/>
    <w:rsid w:val="008A0C41"/>
    <w:rsid w:val="00A37863"/>
    <w:rsid w:val="00AB562C"/>
    <w:rsid w:val="00B75345"/>
    <w:rsid w:val="00C3066F"/>
    <w:rsid w:val="00CA6477"/>
    <w:rsid w:val="00CD398E"/>
    <w:rsid w:val="00EB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/Users/albertoassmann/Nextcloud/Rollenspiele/D&amp;D/5th/Orscheler%20Rollenspielrunde/Magiebuch/spells/Evocation/Evocation.xlsx" TargetMode="External"/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4</cp:revision>
  <dcterms:created xsi:type="dcterms:W3CDTF">2021-02-06T11:03:00Z</dcterms:created>
  <dcterms:modified xsi:type="dcterms:W3CDTF">2021-02-08T10:59:00Z</dcterms:modified>
</cp:coreProperties>
</file>